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0E09B69" w14:textId="77777777" w:rsidTr="00B4270D">
        <w:tc>
          <w:tcPr>
            <w:tcW w:w="11016" w:type="dxa"/>
            <w:shd w:val="clear" w:color="auto" w:fill="05656F"/>
          </w:tcPr>
          <w:p w14:paraId="3EF6106A" w14:textId="77777777" w:rsidR="00EA415B" w:rsidRPr="00A83C56" w:rsidRDefault="00C5207A" w:rsidP="00C5207A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ДЕКАБРЬ</w:t>
            </w:r>
          </w:p>
        </w:tc>
      </w:tr>
      <w:tr w:rsidR="00EA415B" w:rsidRPr="00A83C56" w14:paraId="567097C7" w14:textId="77777777" w:rsidTr="00B4270D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5656F"/>
          </w:tcPr>
          <w:p w14:paraId="43B6CA02" w14:textId="3B68E10D" w:rsidR="00EA415B" w:rsidRPr="00A83C56" w:rsidRDefault="00375B27" w:rsidP="00C04CF0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C04CF0">
              <w:rPr>
                <w:noProof/>
                <w:lang w:bidi="ru-RU"/>
              </w:rPr>
              <w:t>6</w:t>
            </w:r>
          </w:p>
        </w:tc>
      </w:tr>
      <w:tr w:rsidR="00EA415B" w:rsidRPr="00A83C56" w14:paraId="75BF97BC" w14:textId="77777777" w:rsidTr="008B5C90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CC00"/>
            <w:vAlign w:val="center"/>
          </w:tcPr>
          <w:p w14:paraId="387B858F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41A51753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522D10DD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25ECDB02" w14:textId="3A442260" w:rsidR="00EA415B" w:rsidRPr="008B5C90" w:rsidRDefault="00726BBF">
            <w:pPr>
              <w:pStyle w:val="ab"/>
              <w:rPr>
                <w:noProof/>
                <w:color w:val="009900"/>
              </w:rPr>
            </w:pPr>
            <w:r>
              <w:rPr>
                <w:noProof/>
                <w:color w:val="009900"/>
              </w:rPr>
              <w:t>Поднимаемся вместе на вершину профессиональных высот</w:t>
            </w:r>
            <w:r w:rsidR="008B5C90" w:rsidRPr="008B5C90">
              <w:rPr>
                <w:noProof/>
                <w:color w:val="009900"/>
              </w:rPr>
              <w:t>!</w:t>
            </w:r>
          </w:p>
          <w:p w14:paraId="0A9AA4B6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9AD8A72" w14:textId="4011EF39" w:rsidR="00EA415B" w:rsidRPr="00A83C56" w:rsidRDefault="000C3594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38935D" wp14:editId="309FB9C1">
                  <wp:extent cx="2175460" cy="1676400"/>
                  <wp:effectExtent l="133350" t="114300" r="130175" b="152400"/>
                  <wp:docPr id="20136287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201" cy="1683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06350" w14:textId="77777777" w:rsidR="00C04CF0" w:rsidRPr="004645D4" w:rsidRDefault="00C04CF0" w:rsidP="00C04CF0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3E843433" w14:textId="0E04A283" w:rsidR="00C04CF0" w:rsidRPr="00C04CF0" w:rsidRDefault="00C04CF0" w:rsidP="00C04CF0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C04CF0">
        <w:rPr>
          <w:rFonts w:ascii="Times New Roman" w:hAnsi="Times New Roman" w:cs="Times New Roman"/>
          <w:sz w:val="26"/>
          <w:szCs w:val="26"/>
        </w:rPr>
        <w:t xml:space="preserve">Методический марафон «Цифровые инструменты педагога». </w:t>
      </w:r>
      <w:r>
        <w:rPr>
          <w:rFonts w:ascii="Times New Roman" w:hAnsi="Times New Roman" w:cs="Times New Roman"/>
          <w:sz w:val="26"/>
          <w:szCs w:val="26"/>
        </w:rPr>
        <w:t>Продолжение с</w:t>
      </w:r>
      <w:r w:rsidRPr="00C04CF0">
        <w:rPr>
          <w:rFonts w:ascii="Times New Roman" w:hAnsi="Times New Roman" w:cs="Times New Roman"/>
          <w:sz w:val="26"/>
          <w:szCs w:val="26"/>
        </w:rPr>
        <w:t>есси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04CF0">
        <w:rPr>
          <w:rFonts w:ascii="Times New Roman" w:hAnsi="Times New Roman" w:cs="Times New Roman"/>
          <w:sz w:val="26"/>
          <w:szCs w:val="26"/>
        </w:rPr>
        <w:t xml:space="preserve"> 2. Социальные сети и мессенджеры в образовательном процессе. Цифровое портфолио педагога и студента </w:t>
      </w:r>
    </w:p>
    <w:p w14:paraId="70D34B23" w14:textId="2C7311BF" w:rsidR="00C04CF0" w:rsidRPr="00C04CF0" w:rsidRDefault="00C04CF0" w:rsidP="00C04CF0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C04CF0">
        <w:rPr>
          <w:rFonts w:ascii="Times New Roman" w:hAnsi="Times New Roman" w:cs="Times New Roman"/>
          <w:sz w:val="26"/>
          <w:szCs w:val="26"/>
        </w:rPr>
        <w:t xml:space="preserve">Круглый стол «Проблемы и перспективы развития практического обучения в условиях "Профессионалитета"» </w:t>
      </w:r>
    </w:p>
    <w:p w14:paraId="31DA6BE5" w14:textId="77777777" w:rsidR="00C04CF0" w:rsidRPr="004645D4" w:rsidRDefault="00C04CF0" w:rsidP="00C04CF0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10E26BBC" w14:textId="77777777" w:rsidR="00C04CF0" w:rsidRPr="00C04CF0" w:rsidRDefault="00C04CF0" w:rsidP="00C04CF0">
      <w:pPr>
        <w:pStyle w:val="affff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C04CF0">
        <w:rPr>
          <w:rFonts w:ascii="Times New Roman" w:hAnsi="Times New Roman" w:cs="Times New Roman"/>
          <w:sz w:val="26"/>
          <w:szCs w:val="26"/>
        </w:rPr>
        <w:t>X Региональный фестиваль педагогических идей «Обучение и воспитание: традиции, инновации, результативность» (ГБПОУ «МППК»)</w:t>
      </w:r>
    </w:p>
    <w:p w14:paraId="1191289C" w14:textId="77777777" w:rsidR="00C04CF0" w:rsidRDefault="00C04CF0" w:rsidP="00C04CF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23802E9F" w14:textId="77777777" w:rsidR="00C04CF0" w:rsidRDefault="00C04CF0" w:rsidP="00C04CF0">
      <w:pPr>
        <w:rPr>
          <w:rFonts w:ascii="Times New Roman" w:hAnsi="Times New Roman" w:cs="Times New Roman"/>
          <w:sz w:val="26"/>
          <w:szCs w:val="26"/>
        </w:rPr>
      </w:pPr>
    </w:p>
    <w:p w14:paraId="3A2209F4" w14:textId="77777777" w:rsidR="00C04CF0" w:rsidRPr="00C04CF0" w:rsidRDefault="00C04CF0" w:rsidP="002944C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B7933B" w14:textId="2A982144" w:rsidR="00C04CF0" w:rsidRDefault="00C04CF0" w:rsidP="002944C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40F7A9" w14:textId="77777777" w:rsidR="00C04CF0" w:rsidRPr="00F53088" w:rsidRDefault="00C04CF0" w:rsidP="002944C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2CEBB1" w14:textId="2B371F0D" w:rsidR="009B4F5C" w:rsidRPr="00F53088" w:rsidRDefault="009B4F5C" w:rsidP="009B4F5C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F53088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7CAEEE37" w14:textId="77777777" w:rsidR="00C92B3F" w:rsidRPr="00F53088" w:rsidRDefault="00C92B3F" w:rsidP="009B4F5C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0D1348E2" w14:textId="77777777" w:rsidR="009B4F5C" w:rsidRPr="00F53088" w:rsidRDefault="009B4F5C" w:rsidP="009B4F5C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F53088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7B8FF1A5" w14:textId="756E678D" w:rsidR="00C92B3F" w:rsidRPr="00F53088" w:rsidRDefault="009B4F5C" w:rsidP="00F53088">
      <w:pPr>
        <w:pStyle w:val="affff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3088">
        <w:rPr>
          <w:rFonts w:ascii="Times New Roman" w:hAnsi="Times New Roman" w:cs="Times New Roman"/>
          <w:sz w:val="26"/>
          <w:szCs w:val="26"/>
        </w:rPr>
        <w:t>Профессиональное тестирование «#ПРОФСТАРТ»</w:t>
      </w:r>
      <w:r w:rsidR="00C92B3F" w:rsidRPr="00F53088">
        <w:rPr>
          <w:rFonts w:ascii="Times New Roman" w:hAnsi="Times New Roman" w:cs="Times New Roman"/>
          <w:sz w:val="26"/>
          <w:szCs w:val="26"/>
        </w:rPr>
        <w:t xml:space="preserve">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4DD0C529" w14:textId="259DA106" w:rsidR="00EA415B" w:rsidRPr="00F53088" w:rsidRDefault="00C92B3F" w:rsidP="00F53088">
      <w:pPr>
        <w:pStyle w:val="affff3"/>
        <w:numPr>
          <w:ilvl w:val="0"/>
          <w:numId w:val="13"/>
        </w:numPr>
        <w:jc w:val="both"/>
        <w:rPr>
          <w:noProof/>
          <w:sz w:val="26"/>
          <w:szCs w:val="26"/>
        </w:rPr>
      </w:pPr>
      <w:r w:rsidRPr="00F53088">
        <w:rPr>
          <w:rFonts w:ascii="Times New Roman" w:hAnsi="Times New Roman" w:cs="Times New Roman"/>
          <w:sz w:val="26"/>
          <w:szCs w:val="26"/>
        </w:rPr>
        <w:t>Видеопрезентации: «Есть такая профессия – воспитатель», «Учитель, мастер, педагог», «Программист – профессия будущего»</w:t>
      </w:r>
      <w:r w:rsidR="009B4F5C" w:rsidRPr="00F53088">
        <w:rPr>
          <w:rFonts w:ascii="Times New Roman" w:hAnsi="Times New Roman" w:cs="Times New Roman"/>
          <w:sz w:val="26"/>
          <w:szCs w:val="26"/>
        </w:rPr>
        <w:t xml:space="preserve"> </w:t>
      </w:r>
      <w:r w:rsidRPr="00F53088">
        <w:rPr>
          <w:rFonts w:ascii="Times New Roman" w:hAnsi="Times New Roman" w:cs="Times New Roman"/>
          <w:sz w:val="26"/>
          <w:szCs w:val="26"/>
        </w:rPr>
        <w:t xml:space="preserve">(ГАПОУ «Волгоградский социально-педагогический колледж», ГБПОУ «Дубовский педагогический колледж», ГБПОУ </w:t>
      </w:r>
      <w:r w:rsidRPr="00F53088">
        <w:rPr>
          <w:rFonts w:ascii="Times New Roman" w:hAnsi="Times New Roman" w:cs="Times New Roman"/>
          <w:sz w:val="26"/>
          <w:szCs w:val="26"/>
        </w:rPr>
        <w:lastRenderedPageBreak/>
        <w:t>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EA415B" w:rsidRPr="00F5308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F26FE" w14:textId="77777777" w:rsidR="001707B1" w:rsidRDefault="001707B1">
      <w:pPr>
        <w:spacing w:before="0" w:after="0"/>
      </w:pPr>
      <w:r>
        <w:separator/>
      </w:r>
    </w:p>
  </w:endnote>
  <w:endnote w:type="continuationSeparator" w:id="0">
    <w:p w14:paraId="2CC0B7A9" w14:textId="77777777" w:rsidR="001707B1" w:rsidRDefault="001707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875DD" w14:textId="77777777" w:rsidR="001707B1" w:rsidRDefault="001707B1">
      <w:pPr>
        <w:spacing w:before="0" w:after="0"/>
      </w:pPr>
      <w:r>
        <w:separator/>
      </w:r>
    </w:p>
  </w:footnote>
  <w:footnote w:type="continuationSeparator" w:id="0">
    <w:p w14:paraId="10D9F3B9" w14:textId="77777777" w:rsidR="001707B1" w:rsidRDefault="001707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764BF"/>
    <w:multiLevelType w:val="hybridMultilevel"/>
    <w:tmpl w:val="693820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12A00"/>
    <w:multiLevelType w:val="hybridMultilevel"/>
    <w:tmpl w:val="01A44A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348CC"/>
    <w:rsid w:val="0009408F"/>
    <w:rsid w:val="000C3594"/>
    <w:rsid w:val="001235D6"/>
    <w:rsid w:val="00124ADC"/>
    <w:rsid w:val="001707B1"/>
    <w:rsid w:val="00191AE5"/>
    <w:rsid w:val="00193E15"/>
    <w:rsid w:val="001A2787"/>
    <w:rsid w:val="0023262A"/>
    <w:rsid w:val="00233420"/>
    <w:rsid w:val="002346D8"/>
    <w:rsid w:val="0025748C"/>
    <w:rsid w:val="00293A8E"/>
    <w:rsid w:val="002944C5"/>
    <w:rsid w:val="002F7032"/>
    <w:rsid w:val="00320970"/>
    <w:rsid w:val="00375B27"/>
    <w:rsid w:val="003C57C3"/>
    <w:rsid w:val="004E7217"/>
    <w:rsid w:val="00516FEE"/>
    <w:rsid w:val="005B0C48"/>
    <w:rsid w:val="005C1377"/>
    <w:rsid w:val="00726BBF"/>
    <w:rsid w:val="00767895"/>
    <w:rsid w:val="00781061"/>
    <w:rsid w:val="007A091B"/>
    <w:rsid w:val="0081356A"/>
    <w:rsid w:val="008507C3"/>
    <w:rsid w:val="008B5C90"/>
    <w:rsid w:val="008D0BFD"/>
    <w:rsid w:val="00925ED9"/>
    <w:rsid w:val="009728C0"/>
    <w:rsid w:val="00991106"/>
    <w:rsid w:val="00996868"/>
    <w:rsid w:val="00997C7D"/>
    <w:rsid w:val="009A164A"/>
    <w:rsid w:val="009B4F5C"/>
    <w:rsid w:val="009F1231"/>
    <w:rsid w:val="00A14C3E"/>
    <w:rsid w:val="00A83C56"/>
    <w:rsid w:val="00B4270D"/>
    <w:rsid w:val="00BC6A26"/>
    <w:rsid w:val="00BF0FEE"/>
    <w:rsid w:val="00C04CF0"/>
    <w:rsid w:val="00C41633"/>
    <w:rsid w:val="00C5207A"/>
    <w:rsid w:val="00C65ABF"/>
    <w:rsid w:val="00C80158"/>
    <w:rsid w:val="00C92B3F"/>
    <w:rsid w:val="00CB00F4"/>
    <w:rsid w:val="00CD40A1"/>
    <w:rsid w:val="00DF6434"/>
    <w:rsid w:val="00E34E56"/>
    <w:rsid w:val="00EA415B"/>
    <w:rsid w:val="00F276C5"/>
    <w:rsid w:val="00F53088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EE0484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9B4F5C"/>
    <w:pPr>
      <w:spacing w:before="0" w:after="160" w:line="25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2026-01-30T07:53:00Z</dcterms:created>
  <dcterms:modified xsi:type="dcterms:W3CDTF">2026-01-30T07:53:00Z</dcterms:modified>
  <cp:category/>
</cp:coreProperties>
</file>